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4DA" w:rsidRPr="00DD1808" w:rsidRDefault="004F44DA" w:rsidP="00C4281E">
      <w:pPr>
        <w:rPr>
          <w:rFonts w:ascii="Calibri" w:hAnsi="Calibri" w:cs="Calibri"/>
          <w:i/>
          <w:iCs/>
          <w:sz w:val="20"/>
          <w:szCs w:val="20"/>
          <w:lang w:val="it-IT"/>
        </w:rPr>
      </w:pPr>
      <w:r w:rsidRPr="00DD1808">
        <w:rPr>
          <w:rFonts w:ascii="Calibri" w:hAnsi="Calibri" w:cs="Calibri"/>
          <w:i/>
          <w:iCs/>
          <w:sz w:val="20"/>
          <w:szCs w:val="20"/>
          <w:lang w:val="it-IT"/>
        </w:rPr>
        <w:t xml:space="preserve">All. A del Bando - MODELLO </w:t>
      </w:r>
      <w:r>
        <w:rPr>
          <w:rFonts w:ascii="Calibri" w:hAnsi="Calibri" w:cs="Calibri"/>
          <w:i/>
          <w:iCs/>
          <w:sz w:val="20"/>
          <w:szCs w:val="20"/>
          <w:lang w:val="it-IT"/>
        </w:rPr>
        <w:t>DOMANDA (</w:t>
      </w:r>
      <w:r w:rsidRPr="00DD1808">
        <w:rPr>
          <w:rFonts w:ascii="Calibri" w:hAnsi="Calibri" w:cs="Calibri"/>
          <w:i/>
          <w:iCs/>
          <w:sz w:val="20"/>
          <w:szCs w:val="20"/>
          <w:lang w:val="it-IT"/>
        </w:rPr>
        <w:t>obbligatorio</w:t>
      </w:r>
      <w:r>
        <w:rPr>
          <w:rFonts w:ascii="Calibri" w:hAnsi="Calibri" w:cs="Calibri"/>
          <w:i/>
          <w:iCs/>
          <w:sz w:val="20"/>
          <w:szCs w:val="20"/>
          <w:lang w:val="it-IT"/>
        </w:rPr>
        <w:t>)</w:t>
      </w:r>
    </w:p>
    <w:p w:rsidR="004F44DA" w:rsidRDefault="004F44DA" w:rsidP="00C4281E">
      <w:pPr>
        <w:pStyle w:val="BodyText"/>
        <w:rPr>
          <w:i/>
          <w:iCs/>
        </w:rPr>
      </w:pPr>
    </w:p>
    <w:p w:rsidR="004F44DA" w:rsidRPr="00DD1808" w:rsidRDefault="004F44DA" w:rsidP="00FA6F0F">
      <w:pPr>
        <w:pStyle w:val="BodyText"/>
        <w:ind w:left="5812"/>
        <w:rPr>
          <w:i/>
          <w:iCs/>
        </w:rPr>
      </w:pPr>
    </w:p>
    <w:p w:rsidR="004F44DA" w:rsidRDefault="004F44DA" w:rsidP="003D26BF">
      <w:pPr>
        <w:pStyle w:val="BodyText"/>
        <w:ind w:left="6096"/>
        <w:jc w:val="both"/>
      </w:pPr>
      <w:r w:rsidRPr="00DD1808">
        <w:t xml:space="preserve">Al COMUNE DI </w:t>
      </w:r>
      <w:r>
        <w:t>ARTA TERME</w:t>
      </w:r>
    </w:p>
    <w:p w:rsidR="004F44DA" w:rsidRDefault="004F44DA" w:rsidP="003D26BF">
      <w:pPr>
        <w:pStyle w:val="BodyText"/>
        <w:ind w:left="6096"/>
        <w:jc w:val="both"/>
      </w:pPr>
      <w:r>
        <w:t>Via UMBERTO I, N 1</w:t>
      </w:r>
    </w:p>
    <w:p w:rsidR="004F44DA" w:rsidRDefault="004F44DA" w:rsidP="003D26BF">
      <w:pPr>
        <w:pStyle w:val="BodyText"/>
        <w:ind w:left="6096"/>
        <w:jc w:val="both"/>
      </w:pPr>
      <w:r>
        <w:t>33022 ARTA TERME</w:t>
      </w:r>
    </w:p>
    <w:p w:rsidR="004F44DA" w:rsidRDefault="004F44DA" w:rsidP="00DD1808">
      <w:pPr>
        <w:pStyle w:val="BodyText"/>
        <w:ind w:left="6096"/>
      </w:pPr>
    </w:p>
    <w:p w:rsidR="004F44DA" w:rsidRDefault="004F44DA" w:rsidP="00DD1808">
      <w:pPr>
        <w:pStyle w:val="BodyText"/>
        <w:ind w:left="6096"/>
      </w:pPr>
    </w:p>
    <w:p w:rsidR="004F44DA" w:rsidRPr="00DD1808" w:rsidRDefault="004F44DA" w:rsidP="00DD1808">
      <w:pPr>
        <w:pStyle w:val="BodyText"/>
        <w:ind w:left="6096"/>
      </w:pPr>
    </w:p>
    <w:p w:rsidR="004F44DA" w:rsidRPr="00FD4735" w:rsidRDefault="004F44DA" w:rsidP="00FD4735">
      <w:pPr>
        <w:pStyle w:val="BodyText"/>
        <w:ind w:right="2297"/>
      </w:pPr>
      <w:r>
        <w:tab/>
      </w:r>
    </w:p>
    <w:p w:rsidR="004F44DA" w:rsidRDefault="004F44DA" w:rsidP="00A27AD7">
      <w:pPr>
        <w:pStyle w:val="BodyText"/>
        <w:ind w:left="142"/>
        <w:jc w:val="both"/>
        <w:rPr>
          <w:b/>
          <w:bCs/>
          <w:sz w:val="28"/>
          <w:szCs w:val="28"/>
        </w:rPr>
      </w:pPr>
      <w:r w:rsidRPr="00DD1808">
        <w:rPr>
          <w:sz w:val="28"/>
          <w:szCs w:val="28"/>
        </w:rPr>
        <w:t xml:space="preserve">OGGETTO: </w:t>
      </w:r>
      <w:r w:rsidRPr="00DD1808">
        <w:rPr>
          <w:b/>
          <w:bCs/>
          <w:sz w:val="28"/>
          <w:szCs w:val="28"/>
        </w:rPr>
        <w:t>BANDO EROGAZIONE DI CONTRIBUTI A FONDO PERDUTO A SOSTEGNO DEL COMMERCIO E DELL’ARTIGIANATO PREVISTO DAL FONDO NAZIONALE DI SOSTEGNO ALLE ATTIVITÀ ECONOMICHE, ARTIGIANALI E COMMERCIALI</w:t>
      </w:r>
    </w:p>
    <w:p w:rsidR="004F44DA" w:rsidRPr="00DD1808" w:rsidRDefault="004F44DA" w:rsidP="00A27AD7">
      <w:pPr>
        <w:pStyle w:val="BodyText"/>
        <w:ind w:left="142"/>
        <w:jc w:val="both"/>
        <w:rPr>
          <w:sz w:val="28"/>
          <w:szCs w:val="28"/>
        </w:rPr>
      </w:pPr>
    </w:p>
    <w:p w:rsidR="004F44DA" w:rsidRPr="00DD1808" w:rsidRDefault="004F44DA" w:rsidP="002E08B9">
      <w:pPr>
        <w:pStyle w:val="Heading1"/>
        <w:spacing w:before="0"/>
        <w:ind w:left="0"/>
        <w:jc w:val="left"/>
        <w:rPr>
          <w:rFonts w:ascii="Calibri" w:hAnsi="Calibri" w:cs="Calibri"/>
          <w:w w:val="90"/>
          <w:lang w:val="it-IT"/>
        </w:rPr>
      </w:pPr>
    </w:p>
    <w:p w:rsidR="004F44DA" w:rsidRPr="00DD1808" w:rsidRDefault="004F44DA" w:rsidP="00A27AD7">
      <w:pPr>
        <w:pStyle w:val="Heading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Il sottoscritto. _____________________</w:t>
      </w:r>
      <w:r>
        <w:rPr>
          <w:rFonts w:ascii="Calibri" w:hAnsi="Calibri" w:cs="Calibri"/>
          <w:b w:val="0"/>
          <w:bCs w:val="0"/>
          <w:w w:val="90"/>
          <w:lang w:val="it-IT"/>
        </w:rPr>
        <w:t>______________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>____</w:t>
      </w:r>
      <w:r>
        <w:rPr>
          <w:rFonts w:ascii="Calibri" w:hAnsi="Calibri" w:cs="Calibri"/>
          <w:b w:val="0"/>
          <w:bCs w:val="0"/>
          <w:w w:val="90"/>
          <w:lang w:val="it-IT"/>
        </w:rPr>
        <w:t>____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>____________________________________</w:t>
      </w:r>
    </w:p>
    <w:p w:rsidR="004F44DA" w:rsidRPr="00DD1808" w:rsidRDefault="004F44DA" w:rsidP="00A27AD7">
      <w:pPr>
        <w:pStyle w:val="Heading1"/>
        <w:spacing w:before="0" w:line="360" w:lineRule="auto"/>
        <w:ind w:left="142" w:right="-6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mbria Math" w:hAnsi="Cambria Math" w:cs="Cambria Math"/>
          <w:b w:val="0"/>
          <w:bCs w:val="0"/>
          <w:w w:val="90"/>
          <w:lang w:val="it-IT"/>
        </w:rPr>
        <w:t>⎕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 Titolare        </w:t>
      </w:r>
      <w:r w:rsidRPr="00DD1808">
        <w:rPr>
          <w:rFonts w:ascii="Cambria Math" w:hAnsi="Cambria Math" w:cs="Cambria Math"/>
          <w:b w:val="0"/>
          <w:bCs w:val="0"/>
          <w:w w:val="90"/>
          <w:lang w:val="it-IT"/>
        </w:rPr>
        <w:t>⎕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 Legale rappresentante</w:t>
      </w:r>
    </w:p>
    <w:p w:rsidR="004F44DA" w:rsidRPr="00DD1808" w:rsidRDefault="004F44DA" w:rsidP="00A27AD7">
      <w:pPr>
        <w:pStyle w:val="Heading1"/>
        <w:spacing w:before="0" w:line="360" w:lineRule="auto"/>
        <w:ind w:left="142" w:right="-6"/>
        <w:jc w:val="both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dell'Impresa/Società______</w:t>
      </w:r>
      <w:r>
        <w:rPr>
          <w:rFonts w:ascii="Calibri" w:hAnsi="Calibri" w:cs="Calibri"/>
          <w:b w:val="0"/>
          <w:bCs w:val="0"/>
          <w:w w:val="90"/>
          <w:lang w:val="it-IT"/>
        </w:rPr>
        <w:t>____________________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>________________________________________________</w:t>
      </w:r>
    </w:p>
    <w:p w:rsidR="004F44DA" w:rsidRPr="00DD1808" w:rsidRDefault="004F44DA" w:rsidP="00A27AD7">
      <w:pPr>
        <w:pStyle w:val="Heading1"/>
        <w:spacing w:before="0" w:line="360" w:lineRule="auto"/>
        <w:ind w:left="142" w:right="-6"/>
        <w:jc w:val="both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Codice Fiscale ________</w:t>
      </w:r>
      <w:r>
        <w:rPr>
          <w:rFonts w:ascii="Calibri" w:hAnsi="Calibri" w:cs="Calibri"/>
          <w:b w:val="0"/>
          <w:bCs w:val="0"/>
          <w:w w:val="90"/>
          <w:lang w:val="it-IT"/>
        </w:rPr>
        <w:t>_______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>_________________   Partita IVA _</w:t>
      </w:r>
      <w:r>
        <w:rPr>
          <w:rFonts w:ascii="Calibri" w:hAnsi="Calibri" w:cs="Calibri"/>
          <w:b w:val="0"/>
          <w:bCs w:val="0"/>
          <w:w w:val="90"/>
          <w:lang w:val="it-IT"/>
        </w:rPr>
        <w:t>_________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>__________________________</w:t>
      </w:r>
    </w:p>
    <w:p w:rsidR="004F44DA" w:rsidRPr="00DD1808" w:rsidRDefault="004F44DA" w:rsidP="00A27AD7">
      <w:pPr>
        <w:pStyle w:val="Heading1"/>
        <w:spacing w:before="0" w:line="360" w:lineRule="auto"/>
        <w:ind w:left="142" w:right="-6"/>
        <w:jc w:val="both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sede legale nel Comune di ____________________________</w:t>
      </w:r>
      <w:r>
        <w:rPr>
          <w:rFonts w:ascii="Calibri" w:hAnsi="Calibri" w:cs="Calibri"/>
          <w:b w:val="0"/>
          <w:bCs w:val="0"/>
          <w:w w:val="90"/>
          <w:lang w:val="it-IT"/>
        </w:rPr>
        <w:t>______________________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>___________ Prov. ___</w:t>
      </w:r>
    </w:p>
    <w:p w:rsidR="004F44DA" w:rsidRPr="00DD1808" w:rsidRDefault="004F44DA" w:rsidP="00A27AD7">
      <w:pPr>
        <w:pStyle w:val="Heading1"/>
        <w:spacing w:before="0" w:line="360" w:lineRule="auto"/>
        <w:ind w:left="142" w:right="-6"/>
        <w:jc w:val="both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Indirizzo___________________________</w:t>
      </w:r>
      <w:r>
        <w:rPr>
          <w:rFonts w:ascii="Calibri" w:hAnsi="Calibri" w:cs="Calibri"/>
          <w:b w:val="0"/>
          <w:bCs w:val="0"/>
          <w:w w:val="90"/>
          <w:lang w:val="it-IT"/>
        </w:rPr>
        <w:t>___________________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>__________ n° ________ C.A.P. ___________</w:t>
      </w:r>
    </w:p>
    <w:p w:rsidR="004F44DA" w:rsidRPr="00DD1808" w:rsidRDefault="004F44DA" w:rsidP="00A27AD7">
      <w:pPr>
        <w:pStyle w:val="Heading1"/>
        <w:spacing w:before="0" w:line="360" w:lineRule="auto"/>
        <w:ind w:left="142" w:right="-6"/>
        <w:jc w:val="both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E-mail__________________________</w:t>
      </w:r>
      <w:r>
        <w:rPr>
          <w:rFonts w:ascii="Calibri" w:hAnsi="Calibri" w:cs="Calibri"/>
          <w:b w:val="0"/>
          <w:bCs w:val="0"/>
          <w:w w:val="90"/>
          <w:lang w:val="it-IT"/>
        </w:rPr>
        <w:t>__________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>__________________ Telefono: ____</w:t>
      </w:r>
      <w:r>
        <w:rPr>
          <w:rFonts w:ascii="Calibri" w:hAnsi="Calibri" w:cs="Calibri"/>
          <w:b w:val="0"/>
          <w:bCs w:val="0"/>
          <w:w w:val="90"/>
          <w:lang w:val="it-IT"/>
        </w:rPr>
        <w:t>__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>_________________</w:t>
      </w:r>
    </w:p>
    <w:p w:rsidR="004F44DA" w:rsidRDefault="004F44DA" w:rsidP="00C4281E">
      <w:pPr>
        <w:pStyle w:val="Heading1"/>
        <w:spacing w:before="0" w:line="360" w:lineRule="auto"/>
        <w:ind w:left="142" w:right="-6"/>
        <w:jc w:val="both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PEC: _________________________________________________________</w:t>
      </w:r>
      <w:r>
        <w:rPr>
          <w:rFonts w:ascii="Calibri" w:hAnsi="Calibri" w:cs="Calibri"/>
          <w:b w:val="0"/>
          <w:bCs w:val="0"/>
          <w:w w:val="90"/>
          <w:lang w:val="it-IT"/>
        </w:rPr>
        <w:t>_________________________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>____</w:t>
      </w:r>
    </w:p>
    <w:p w:rsidR="004F44DA" w:rsidRPr="00DD1808" w:rsidRDefault="004F44DA" w:rsidP="00FA6F0F">
      <w:pPr>
        <w:pStyle w:val="Heading1"/>
        <w:spacing w:before="0"/>
        <w:ind w:left="142" w:right="-3"/>
        <w:rPr>
          <w:rFonts w:ascii="Calibri" w:hAnsi="Calibri" w:cs="Calibri"/>
          <w:b w:val="0"/>
          <w:bCs w:val="0"/>
          <w:w w:val="90"/>
          <w:lang w:val="it-IT"/>
        </w:rPr>
      </w:pPr>
    </w:p>
    <w:p w:rsidR="004F44DA" w:rsidRPr="00DD1808" w:rsidRDefault="004F44DA" w:rsidP="00DD1808">
      <w:pPr>
        <w:pStyle w:val="BodyText"/>
        <w:jc w:val="center"/>
        <w:rPr>
          <w:b/>
          <w:bCs/>
        </w:rPr>
      </w:pPr>
      <w:r w:rsidRPr="00DD1808">
        <w:rPr>
          <w:b/>
          <w:bCs/>
        </w:rPr>
        <w:t>CHIEDE</w:t>
      </w:r>
    </w:p>
    <w:p w:rsidR="004F44DA" w:rsidRPr="00DD1808" w:rsidRDefault="004F44DA" w:rsidP="00FA6F0F">
      <w:pPr>
        <w:pStyle w:val="Heading1"/>
        <w:spacing w:before="0"/>
        <w:ind w:left="142" w:right="139"/>
        <w:rPr>
          <w:rFonts w:ascii="Calibri" w:hAnsi="Calibri" w:cs="Calibri"/>
          <w:lang w:val="it-IT"/>
        </w:rPr>
      </w:pPr>
    </w:p>
    <w:p w:rsidR="004F44DA" w:rsidRPr="00DD1808" w:rsidRDefault="004F44DA" w:rsidP="00A27AD7">
      <w:pPr>
        <w:pStyle w:val="BodyText"/>
        <w:ind w:left="142"/>
        <w:jc w:val="both"/>
      </w:pPr>
      <w:r w:rsidRPr="00DD1808">
        <w:t>di poter accedere al contributo previsto dal BANDO EROGAZIONE DI CONTRIBUTI A FONDO PERDUTO A SOSTEGNO DEL COMMERCIO E DELL’ARTIGIANATO PREVISTO DAL FONDO NAZIONALE DI SOSTEGNO ALLE ATTIVITÀ ECONOMICHE, ARTIGIANALI E COMMERCIALI</w:t>
      </w:r>
    </w:p>
    <w:p w:rsidR="004F44DA" w:rsidRPr="00DD1808" w:rsidRDefault="004F44DA" w:rsidP="00FA6F0F">
      <w:pPr>
        <w:pStyle w:val="BodyText"/>
        <w:ind w:left="142" w:right="164"/>
        <w:jc w:val="both"/>
      </w:pPr>
    </w:p>
    <w:p w:rsidR="004F44DA" w:rsidRPr="00DD1808" w:rsidRDefault="004F44DA" w:rsidP="00FD4735">
      <w:pPr>
        <w:pStyle w:val="BodyText"/>
        <w:ind w:left="142"/>
        <w:jc w:val="both"/>
      </w:pPr>
      <w:r w:rsidRPr="00DD1808">
        <w:t>A tal fine e sotto la propria personale responsabilità, consapevole che le dichiarazioni mendaci, la falsità negli atti e l'uso di atti falsi comportano l'applicazione delle sanzioni penali previste dall'art.76 D.P.R. 445/00 nonché delle conseguenze amministrative di decadenza dai benefici eventualmente conseguiti all’esito del provvedimento emanato, ai sensi degli artt. 46 e 47 del D.P.R. n. 445/2000 citato;</w:t>
      </w:r>
    </w:p>
    <w:p w:rsidR="004F44DA" w:rsidRDefault="004F44DA" w:rsidP="00DD1808">
      <w:pPr>
        <w:pStyle w:val="BodyText"/>
        <w:jc w:val="center"/>
        <w:rPr>
          <w:b/>
          <w:bCs/>
        </w:rPr>
      </w:pPr>
    </w:p>
    <w:p w:rsidR="004F44DA" w:rsidRDefault="004F44DA" w:rsidP="00DD1808">
      <w:pPr>
        <w:pStyle w:val="BodyText"/>
        <w:jc w:val="center"/>
        <w:rPr>
          <w:b/>
          <w:bCs/>
        </w:rPr>
      </w:pPr>
    </w:p>
    <w:p w:rsidR="004F44DA" w:rsidRDefault="004F44DA" w:rsidP="00DD1808">
      <w:pPr>
        <w:pStyle w:val="BodyText"/>
        <w:jc w:val="center"/>
        <w:rPr>
          <w:b/>
          <w:bCs/>
        </w:rPr>
      </w:pPr>
    </w:p>
    <w:p w:rsidR="004F44DA" w:rsidRDefault="004F44DA" w:rsidP="00DD1808">
      <w:pPr>
        <w:pStyle w:val="BodyText"/>
        <w:jc w:val="center"/>
        <w:rPr>
          <w:b/>
          <w:bCs/>
        </w:rPr>
      </w:pPr>
    </w:p>
    <w:p w:rsidR="004F44DA" w:rsidRPr="00DD1808" w:rsidRDefault="004F44DA" w:rsidP="00DD1808">
      <w:pPr>
        <w:pStyle w:val="BodyText"/>
        <w:jc w:val="center"/>
        <w:rPr>
          <w:b/>
          <w:bCs/>
        </w:rPr>
      </w:pPr>
      <w:r w:rsidRPr="00DD1808">
        <w:rPr>
          <w:b/>
          <w:bCs/>
        </w:rPr>
        <w:t>DICHIARA</w:t>
      </w:r>
    </w:p>
    <w:p w:rsidR="004F44DA" w:rsidRPr="00DD1808" w:rsidRDefault="004F44DA" w:rsidP="00FA6F0F">
      <w:pPr>
        <w:pStyle w:val="Heading1"/>
        <w:spacing w:before="0"/>
        <w:ind w:left="142" w:right="139"/>
        <w:rPr>
          <w:rFonts w:ascii="Calibri" w:hAnsi="Calibri" w:cs="Calibri"/>
          <w:w w:val="95"/>
          <w:lang w:val="it-IT"/>
        </w:rPr>
      </w:pPr>
    </w:p>
    <w:p w:rsidR="004F44DA" w:rsidRPr="00DD1808" w:rsidRDefault="004F44DA" w:rsidP="00DD1808">
      <w:pPr>
        <w:pStyle w:val="ListParagraph"/>
        <w:tabs>
          <w:tab w:val="left" w:pos="567"/>
        </w:tabs>
        <w:spacing w:before="0" w:line="360" w:lineRule="auto"/>
        <w:ind w:left="142" w:firstLine="0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 xml:space="preserve">- </w:t>
      </w:r>
      <w:r w:rsidRPr="00DD1808">
        <w:rPr>
          <w:rFonts w:ascii="Calibri" w:hAnsi="Calibri" w:cs="Calibri"/>
          <w:sz w:val="24"/>
          <w:szCs w:val="24"/>
          <w:lang w:val="it-IT"/>
        </w:rPr>
        <w:t xml:space="preserve">di </w:t>
      </w:r>
      <w:r w:rsidRPr="00DD1808">
        <w:rPr>
          <w:rFonts w:ascii="Calibri" w:hAnsi="Calibri" w:cs="Calibri"/>
          <w:spacing w:val="-3"/>
          <w:sz w:val="24"/>
          <w:szCs w:val="24"/>
          <w:lang w:val="it-IT"/>
        </w:rPr>
        <w:t xml:space="preserve">avere </w:t>
      </w:r>
      <w:r w:rsidRPr="00DD1808">
        <w:rPr>
          <w:rFonts w:ascii="Calibri" w:hAnsi="Calibri" w:cs="Calibri"/>
          <w:sz w:val="24"/>
          <w:szCs w:val="24"/>
          <w:lang w:val="it-IT"/>
        </w:rPr>
        <w:t>una sede operativa/unità locale di esercizio nel Comune di</w:t>
      </w:r>
      <w:r>
        <w:rPr>
          <w:rFonts w:ascii="Calibri" w:hAnsi="Calibri" w:cs="Calibri"/>
          <w:sz w:val="24"/>
          <w:szCs w:val="24"/>
          <w:lang w:val="it-IT"/>
        </w:rPr>
        <w:t xml:space="preserve"> ________________</w:t>
      </w:r>
      <w:r w:rsidRPr="00DD1808">
        <w:rPr>
          <w:rFonts w:ascii="Calibri" w:hAnsi="Calibri" w:cs="Calibri"/>
          <w:sz w:val="24"/>
          <w:szCs w:val="24"/>
          <w:lang w:val="it-IT"/>
        </w:rPr>
        <w:t xml:space="preserve"> sita in:</w:t>
      </w:r>
    </w:p>
    <w:p w:rsidR="004F44DA" w:rsidRDefault="004F44DA" w:rsidP="00FA6F0F">
      <w:pPr>
        <w:pStyle w:val="ListParagraph"/>
        <w:tabs>
          <w:tab w:val="left" w:pos="567"/>
        </w:tabs>
        <w:spacing w:before="0" w:line="360" w:lineRule="auto"/>
        <w:ind w:left="142" w:firstLine="0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sz w:val="24"/>
          <w:szCs w:val="24"/>
          <w:lang w:val="it-IT"/>
        </w:rPr>
        <w:t>______</w:t>
      </w:r>
      <w:r>
        <w:rPr>
          <w:rFonts w:ascii="Calibri" w:hAnsi="Calibri" w:cs="Calibri"/>
          <w:sz w:val="24"/>
          <w:szCs w:val="24"/>
          <w:lang w:val="it-IT"/>
        </w:rPr>
        <w:t>______________________________________________________</w:t>
      </w:r>
      <w:r w:rsidRPr="00DD1808">
        <w:rPr>
          <w:rFonts w:ascii="Calibri" w:hAnsi="Calibri" w:cs="Calibri"/>
          <w:sz w:val="24"/>
          <w:szCs w:val="24"/>
          <w:lang w:val="it-IT"/>
        </w:rPr>
        <w:t xml:space="preserve">_____ n.______________ </w:t>
      </w:r>
    </w:p>
    <w:p w:rsidR="004F44DA" w:rsidRPr="00DD1808" w:rsidRDefault="004F44DA" w:rsidP="00FA6F0F">
      <w:pPr>
        <w:pStyle w:val="ListParagraph"/>
        <w:tabs>
          <w:tab w:val="left" w:pos="567"/>
        </w:tabs>
        <w:spacing w:before="0" w:line="360" w:lineRule="auto"/>
        <w:ind w:left="142" w:firstLine="0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sz w:val="24"/>
          <w:szCs w:val="24"/>
          <w:lang w:val="it-IT"/>
        </w:rPr>
        <w:t>in esercizio dal___</w:t>
      </w:r>
      <w:r>
        <w:rPr>
          <w:rFonts w:ascii="Calibri" w:hAnsi="Calibri" w:cs="Calibri"/>
          <w:sz w:val="24"/>
          <w:szCs w:val="24"/>
          <w:lang w:val="it-IT"/>
        </w:rPr>
        <w:t>___</w:t>
      </w:r>
      <w:r w:rsidRPr="00DD1808">
        <w:rPr>
          <w:rFonts w:ascii="Calibri" w:hAnsi="Calibri" w:cs="Calibri"/>
          <w:sz w:val="24"/>
          <w:szCs w:val="24"/>
          <w:lang w:val="it-IT"/>
        </w:rPr>
        <w:t>__(mese)_</w:t>
      </w:r>
      <w:r>
        <w:rPr>
          <w:rFonts w:ascii="Calibri" w:hAnsi="Calibri" w:cs="Calibri"/>
          <w:sz w:val="24"/>
          <w:szCs w:val="24"/>
          <w:lang w:val="it-IT"/>
        </w:rPr>
        <w:t>___</w:t>
      </w:r>
      <w:r w:rsidRPr="00DD1808">
        <w:rPr>
          <w:rFonts w:ascii="Calibri" w:hAnsi="Calibri" w:cs="Calibri"/>
          <w:sz w:val="24"/>
          <w:szCs w:val="24"/>
          <w:lang w:val="it-IT"/>
        </w:rPr>
        <w:t>____(anno) ed attiva alla data della presente dichiarazione.</w:t>
      </w:r>
    </w:p>
    <w:p w:rsidR="004F44DA" w:rsidRDefault="004F44DA" w:rsidP="00DD1808">
      <w:pPr>
        <w:pStyle w:val="ListParagraph"/>
        <w:tabs>
          <w:tab w:val="left" w:pos="567"/>
        </w:tabs>
        <w:spacing w:before="0" w:line="360" w:lineRule="auto"/>
        <w:ind w:left="142" w:firstLine="0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 xml:space="preserve">- </w:t>
      </w:r>
      <w:r w:rsidRPr="00DD1808">
        <w:rPr>
          <w:rFonts w:ascii="Calibri" w:hAnsi="Calibri" w:cs="Calibri"/>
          <w:sz w:val="24"/>
          <w:szCs w:val="24"/>
          <w:lang w:val="it-IT"/>
        </w:rPr>
        <w:t>di essere iscritto al Registro Imprese della C.C.I.A.A. di ________</w:t>
      </w:r>
      <w:r>
        <w:rPr>
          <w:rFonts w:ascii="Calibri" w:hAnsi="Calibri" w:cs="Calibri"/>
          <w:sz w:val="24"/>
          <w:szCs w:val="24"/>
          <w:lang w:val="it-IT"/>
        </w:rPr>
        <w:t>___________________</w:t>
      </w:r>
      <w:r w:rsidRPr="00DD1808">
        <w:rPr>
          <w:rFonts w:ascii="Calibri" w:hAnsi="Calibri" w:cs="Calibri"/>
          <w:sz w:val="24"/>
          <w:szCs w:val="24"/>
          <w:lang w:val="it-IT"/>
        </w:rPr>
        <w:t xml:space="preserve">__________ </w:t>
      </w:r>
    </w:p>
    <w:p w:rsidR="004F44DA" w:rsidRDefault="004F44DA" w:rsidP="00DD1808">
      <w:pPr>
        <w:pStyle w:val="BodyText"/>
        <w:ind w:left="426"/>
      </w:pPr>
      <w:r w:rsidRPr="00DD1808">
        <w:t>n. REA _______________</w:t>
      </w:r>
      <w:r>
        <w:t>___</w:t>
      </w:r>
      <w:r w:rsidRPr="00DD1808">
        <w:t>__ - Codice ATECO dell’attività principale______________________</w:t>
      </w:r>
    </w:p>
    <w:p w:rsidR="004F44DA" w:rsidRDefault="004F44DA" w:rsidP="00DD1808">
      <w:pPr>
        <w:pStyle w:val="BodyText"/>
      </w:pPr>
    </w:p>
    <w:p w:rsidR="004F44DA" w:rsidRPr="00DD1808" w:rsidRDefault="004F44DA" w:rsidP="00DD1808">
      <w:pPr>
        <w:pStyle w:val="BodyText"/>
        <w:ind w:left="142"/>
      </w:pPr>
      <w:r>
        <w:t xml:space="preserve">- </w:t>
      </w:r>
      <w:r w:rsidRPr="00DD1808">
        <w:t>di</w:t>
      </w:r>
      <w:r w:rsidRPr="00DD1808">
        <w:rPr>
          <w:spacing w:val="-18"/>
        </w:rPr>
        <w:t xml:space="preserve"> </w:t>
      </w:r>
      <w:r w:rsidRPr="00DD1808">
        <w:t>rientrare</w:t>
      </w:r>
      <w:r w:rsidRPr="00DD1808">
        <w:rPr>
          <w:spacing w:val="-19"/>
        </w:rPr>
        <w:t xml:space="preserve"> </w:t>
      </w:r>
      <w:r w:rsidRPr="00DD1808">
        <w:t>nella</w:t>
      </w:r>
      <w:r w:rsidRPr="00DD1808">
        <w:rPr>
          <w:spacing w:val="-19"/>
        </w:rPr>
        <w:t xml:space="preserve"> </w:t>
      </w:r>
      <w:r w:rsidRPr="00DD1808">
        <w:t>seguente</w:t>
      </w:r>
      <w:r w:rsidRPr="00DD1808">
        <w:rPr>
          <w:spacing w:val="-17"/>
        </w:rPr>
        <w:t xml:space="preserve"> </w:t>
      </w:r>
      <w:r w:rsidRPr="00DD1808">
        <w:t>fattispecie</w:t>
      </w:r>
      <w:r w:rsidRPr="00DD1808">
        <w:rPr>
          <w:spacing w:val="-19"/>
        </w:rPr>
        <w:t xml:space="preserve"> </w:t>
      </w:r>
      <w:r w:rsidRPr="00DD1808">
        <w:t>di</w:t>
      </w:r>
      <w:r w:rsidRPr="00DD1808">
        <w:rPr>
          <w:spacing w:val="-17"/>
        </w:rPr>
        <w:t xml:space="preserve"> </w:t>
      </w:r>
      <w:r w:rsidRPr="00DD1808">
        <w:t>cui</w:t>
      </w:r>
      <w:r w:rsidRPr="00DD1808">
        <w:rPr>
          <w:spacing w:val="-18"/>
        </w:rPr>
        <w:t xml:space="preserve"> </w:t>
      </w:r>
      <w:r w:rsidRPr="00DD1808">
        <w:rPr>
          <w:spacing w:val="-3"/>
        </w:rPr>
        <w:t>all’art.</w:t>
      </w:r>
      <w:r w:rsidRPr="00DD1808">
        <w:rPr>
          <w:spacing w:val="-20"/>
        </w:rPr>
        <w:t xml:space="preserve"> </w:t>
      </w:r>
      <w:r w:rsidRPr="00DD1808">
        <w:t>4</w:t>
      </w:r>
      <w:r w:rsidRPr="00DD1808">
        <w:rPr>
          <w:spacing w:val="-19"/>
        </w:rPr>
        <w:t xml:space="preserve"> </w:t>
      </w:r>
      <w:r w:rsidRPr="00DD1808">
        <w:t>del</w:t>
      </w:r>
      <w:r w:rsidRPr="00DD1808">
        <w:rPr>
          <w:spacing w:val="-20"/>
        </w:rPr>
        <w:t xml:space="preserve"> </w:t>
      </w:r>
      <w:r w:rsidRPr="00DD1808">
        <w:t>bando:</w:t>
      </w:r>
    </w:p>
    <w:p w:rsidR="004F44DA" w:rsidRPr="00DD1808" w:rsidRDefault="004F44DA" w:rsidP="00FA6F0F">
      <w:pPr>
        <w:pStyle w:val="ListParagraph"/>
        <w:numPr>
          <w:ilvl w:val="1"/>
          <w:numId w:val="1"/>
        </w:numPr>
        <w:tabs>
          <w:tab w:val="left" w:pos="1181"/>
        </w:tabs>
        <w:spacing w:before="0" w:line="360" w:lineRule="auto"/>
        <w:ind w:left="142" w:firstLine="0"/>
        <w:jc w:val="left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sz w:val="24"/>
          <w:szCs w:val="24"/>
          <w:lang w:val="it-IT"/>
        </w:rPr>
        <w:t xml:space="preserve">Commercio </w:t>
      </w:r>
    </w:p>
    <w:p w:rsidR="004F44DA" w:rsidRPr="00DD1808" w:rsidRDefault="004F44DA" w:rsidP="00FA6F0F">
      <w:pPr>
        <w:pStyle w:val="ListParagraph"/>
        <w:numPr>
          <w:ilvl w:val="1"/>
          <w:numId w:val="1"/>
        </w:numPr>
        <w:tabs>
          <w:tab w:val="left" w:pos="1181"/>
        </w:tabs>
        <w:spacing w:before="0" w:line="360" w:lineRule="auto"/>
        <w:ind w:left="142" w:right="165" w:firstLine="0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w w:val="95"/>
          <w:sz w:val="24"/>
          <w:szCs w:val="24"/>
          <w:lang w:val="it-IT"/>
        </w:rPr>
        <w:t>Artigianato</w:t>
      </w:r>
      <w:r w:rsidRPr="00DD1808">
        <w:rPr>
          <w:rFonts w:ascii="Calibri" w:hAnsi="Calibri" w:cs="Calibri"/>
          <w:spacing w:val="-12"/>
          <w:w w:val="95"/>
          <w:sz w:val="24"/>
          <w:szCs w:val="24"/>
          <w:lang w:val="it-IT"/>
        </w:rPr>
        <w:t xml:space="preserve"> </w:t>
      </w:r>
    </w:p>
    <w:p w:rsidR="004F44DA" w:rsidRPr="00DD1808" w:rsidRDefault="004F44DA" w:rsidP="00FA6F0F">
      <w:pPr>
        <w:pStyle w:val="ListParagraph"/>
        <w:tabs>
          <w:tab w:val="left" w:pos="1181"/>
        </w:tabs>
        <w:spacing w:before="0"/>
        <w:ind w:left="142" w:right="165" w:firstLine="0"/>
        <w:rPr>
          <w:rFonts w:ascii="Calibri" w:hAnsi="Calibri" w:cs="Calibri"/>
          <w:sz w:val="24"/>
          <w:szCs w:val="24"/>
          <w:lang w:val="it-IT"/>
        </w:rPr>
      </w:pPr>
    </w:p>
    <w:p w:rsidR="004F44DA" w:rsidRDefault="004F44DA" w:rsidP="00A27AD7">
      <w:pPr>
        <w:pStyle w:val="BodyText"/>
        <w:jc w:val="both"/>
      </w:pPr>
      <w:r>
        <w:t xml:space="preserve">- </w:t>
      </w:r>
      <w:r w:rsidRPr="00DD1808">
        <w:t>che l’impresa alla data di presentazione della domanda è in normale attività, non è in stato di fallimento, di liquidazione, concordato preventivo, amministrazione controllata o straordinaria, liquidazione coatta amministrativa o volontaria, non ha in corso contenziosi con gli enti previdenziali.</w:t>
      </w:r>
    </w:p>
    <w:p w:rsidR="004F44DA" w:rsidRPr="00DD1808" w:rsidRDefault="004F44DA" w:rsidP="00A27AD7">
      <w:pPr>
        <w:pStyle w:val="BodyText"/>
        <w:jc w:val="both"/>
      </w:pPr>
    </w:p>
    <w:p w:rsidR="004F44DA" w:rsidRPr="00DD1808" w:rsidRDefault="004F44DA" w:rsidP="00A27AD7">
      <w:pPr>
        <w:pStyle w:val="BodyText"/>
        <w:jc w:val="both"/>
      </w:pPr>
      <w:r>
        <w:t xml:space="preserve">- </w:t>
      </w:r>
      <w:r w:rsidRPr="00DD1808">
        <w:t xml:space="preserve">di essere in regola con il pagamento dei tributi locali e delle sanzioni amministrative nei con- fronti dell’Amministrazione Comunale di </w:t>
      </w:r>
      <w:r>
        <w:t>Arta Terme</w:t>
      </w:r>
      <w:r w:rsidRPr="00DD1808">
        <w:t xml:space="preserve"> al 31/12/2019; nel caso di eventuali pendenze, le posizioni debitorie dovranno essere regolarizzate prima della presentazione della domanda di contributo, pena la decadenza della stessa.</w:t>
      </w:r>
    </w:p>
    <w:p w:rsidR="004F44DA" w:rsidRDefault="004F44DA" w:rsidP="00A27AD7">
      <w:pPr>
        <w:pStyle w:val="BodyText"/>
        <w:jc w:val="both"/>
      </w:pPr>
    </w:p>
    <w:p w:rsidR="004F44DA" w:rsidRPr="00DD1808" w:rsidRDefault="004F44DA" w:rsidP="00703272">
      <w:pPr>
        <w:pStyle w:val="BodyText"/>
        <w:jc w:val="both"/>
      </w:pPr>
      <w:r>
        <w:t xml:space="preserve">- </w:t>
      </w:r>
      <w:r w:rsidRPr="00DD1808">
        <w:t>che in capo al titolare, al legale rappresentante, agli amministratori (con o senza poteri di rappresentanza) e ai soci non sussistono cause di divieto, di decadenza, di sospensione previste dall’art. 67 del D.Lgs. 06/09/2011, n.159 (c.d. Codice delle leggi antimafia).</w:t>
      </w:r>
    </w:p>
    <w:p w:rsidR="004F44DA" w:rsidRDefault="004F44DA" w:rsidP="00DD1808">
      <w:pPr>
        <w:pStyle w:val="BodyText"/>
      </w:pPr>
    </w:p>
    <w:p w:rsidR="004F44DA" w:rsidRPr="00DD1808" w:rsidRDefault="004F44DA" w:rsidP="00703272">
      <w:pPr>
        <w:pStyle w:val="BodyText"/>
        <w:jc w:val="both"/>
      </w:pPr>
      <w:r>
        <w:t xml:space="preserve">- </w:t>
      </w:r>
      <w:r w:rsidRPr="00DD1808">
        <w:t>che</w:t>
      </w:r>
      <w:r>
        <w:t xml:space="preserve"> l’impresa</w:t>
      </w:r>
      <w:r w:rsidRPr="00DD1808">
        <w:t xml:space="preserve"> può beneficiare del contributo richiesto ai sensi del Regolamento UE n. 1407/2013 e s.m.i. relativo alla regola cosiddetta “a titolo de minimis”.</w:t>
      </w:r>
    </w:p>
    <w:p w:rsidR="004F44DA" w:rsidRDefault="004F44DA" w:rsidP="00DD1808">
      <w:pPr>
        <w:pStyle w:val="BodyText"/>
      </w:pPr>
    </w:p>
    <w:p w:rsidR="004F44DA" w:rsidRDefault="004F44DA" w:rsidP="008D27A3">
      <w:pPr>
        <w:numPr>
          <w:ilvl w:val="0"/>
          <w:numId w:val="3"/>
        </w:numPr>
        <w:tabs>
          <w:tab w:val="clear" w:pos="720"/>
          <w:tab w:val="num" w:pos="220"/>
          <w:tab w:val="left" w:pos="567"/>
        </w:tabs>
        <w:ind w:left="220" w:right="165" w:hanging="220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che l’Azienda (barrare la casella di interesse):</w:t>
      </w:r>
    </w:p>
    <w:p w:rsidR="004F44DA" w:rsidRDefault="004F44DA" w:rsidP="008D27A3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⃝ è iscritta alla seguente associazione di categoria del settore commercio/artigianato</w:t>
      </w:r>
    </w:p>
    <w:p w:rsidR="004F44DA" w:rsidRDefault="004F44DA" w:rsidP="008D27A3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______________________________________________________________________</w:t>
      </w:r>
    </w:p>
    <w:p w:rsidR="004F44DA" w:rsidRDefault="004F44DA" w:rsidP="00CA3577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</w:p>
    <w:p w:rsidR="004F44DA" w:rsidRDefault="004F44DA" w:rsidP="00EC2A2C">
      <w:pPr>
        <w:tabs>
          <w:tab w:val="left" w:pos="567"/>
        </w:tabs>
        <w:ind w:left="284" w:right="165" w:hanging="284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 xml:space="preserve">⃝ </w:t>
      </w:r>
      <w:r w:rsidRPr="00D0599F">
        <w:rPr>
          <w:rFonts w:ascii="Calibri" w:hAnsi="Calibri" w:cs="Calibri"/>
          <w:sz w:val="24"/>
          <w:szCs w:val="24"/>
          <w:lang w:val="it-IT"/>
        </w:rPr>
        <w:t>per l’espletamento della propria attività, utilizza un fabbricato sito nel Comune di Arta Terme, classificato nella categoria catastale attinente le attività di commercio o artigianato</w:t>
      </w:r>
    </w:p>
    <w:p w:rsidR="004F44DA" w:rsidRDefault="004F44DA" w:rsidP="00EC2A2C">
      <w:pPr>
        <w:tabs>
          <w:tab w:val="left" w:pos="567"/>
        </w:tabs>
        <w:ind w:left="284" w:right="165" w:hanging="284"/>
        <w:jc w:val="both"/>
        <w:rPr>
          <w:rFonts w:ascii="Calibri" w:hAnsi="Calibri" w:cs="Calibri"/>
          <w:sz w:val="24"/>
          <w:szCs w:val="24"/>
          <w:lang w:val="it-IT"/>
        </w:rPr>
      </w:pPr>
    </w:p>
    <w:p w:rsidR="004F44DA" w:rsidRDefault="004F44DA" w:rsidP="00CA3577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⃝ ha avuto un calo di fatturato Aziendale anno 2020 superiore al 33% rispetto all’anno 2019</w:t>
      </w:r>
    </w:p>
    <w:p w:rsidR="004F44DA" w:rsidRDefault="004F44DA" w:rsidP="00CA3577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</w:p>
    <w:p w:rsidR="004F44DA" w:rsidRDefault="004F44DA" w:rsidP="00CA3577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⃝ ha avuto un calo di fatturato Aziendale anno 2020 tra il 20% e il 33% rispetto all’anno 2019</w:t>
      </w:r>
    </w:p>
    <w:p w:rsidR="004F44DA" w:rsidRDefault="004F44DA" w:rsidP="00CA3577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  <w:bookmarkStart w:id="0" w:name="_GoBack"/>
      <w:bookmarkEnd w:id="0"/>
    </w:p>
    <w:p w:rsidR="004F44DA" w:rsidRDefault="004F44DA" w:rsidP="00CA3577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⃝ ha sospeso obbligatoriamente l’attività nel corso dell’anno 2020 a seguito delle misure introdotte dai vari DPCM di contrasto alla diffusione dell’epidemia da Covid-19</w:t>
      </w:r>
    </w:p>
    <w:p w:rsidR="004F44DA" w:rsidRDefault="004F44DA" w:rsidP="00CA3577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</w:p>
    <w:p w:rsidR="004F44DA" w:rsidRDefault="004F44DA" w:rsidP="00CA3577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⃝ non ha beneficiato di misure di sostegno Covid-19 nel corso dell’anno 2020</w:t>
      </w:r>
    </w:p>
    <w:p w:rsidR="004F44DA" w:rsidRDefault="004F44DA" w:rsidP="00CA3577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</w:p>
    <w:p w:rsidR="004F44DA" w:rsidRDefault="004F44DA" w:rsidP="00CA3577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 xml:space="preserve">⃝ (nel caso abbia già beneficiato di misure di sostegno Covid-19 nel corso dell’anno 2020) </w:t>
      </w:r>
      <w:r w:rsidRPr="00A36ABF">
        <w:rPr>
          <w:rFonts w:ascii="Calibri" w:hAnsi="Calibri" w:cs="Calibri"/>
          <w:sz w:val="24"/>
          <w:szCs w:val="24"/>
          <w:lang w:val="it-IT"/>
        </w:rPr>
        <w:t xml:space="preserve">attesta </w:t>
      </w:r>
      <w:r>
        <w:rPr>
          <w:rFonts w:ascii="Calibri" w:hAnsi="Calibri" w:cs="Calibri"/>
          <w:sz w:val="24"/>
          <w:szCs w:val="24"/>
          <w:lang w:val="it-IT"/>
        </w:rPr>
        <w:t xml:space="preserve">che </w:t>
      </w:r>
      <w:r w:rsidRPr="00A36ABF">
        <w:rPr>
          <w:rFonts w:ascii="Calibri" w:hAnsi="Calibri" w:cs="Calibri"/>
          <w:sz w:val="24"/>
          <w:szCs w:val="24"/>
          <w:lang w:val="it-IT"/>
        </w:rPr>
        <w:t>il rapporto tra la somma totale percepita</w:t>
      </w:r>
      <w:r>
        <w:rPr>
          <w:rFonts w:ascii="Calibri" w:hAnsi="Calibri" w:cs="Calibri"/>
          <w:sz w:val="24"/>
          <w:szCs w:val="24"/>
          <w:lang w:val="it-IT"/>
        </w:rPr>
        <w:t xml:space="preserve"> delle misure di sostegno Covid-19 nel corso dell’anno 2020</w:t>
      </w:r>
      <w:r w:rsidRPr="00A36ABF">
        <w:rPr>
          <w:rFonts w:ascii="Calibri" w:hAnsi="Calibri" w:cs="Calibri"/>
          <w:sz w:val="24"/>
          <w:szCs w:val="24"/>
          <w:lang w:val="it-IT"/>
        </w:rPr>
        <w:t xml:space="preserve"> e l'ammontare del calo di fatturato 2020 rispetto al 2019 (risultato della divisione tra la somma totale percepita e l'importo rappresentante il calo di fatturato)</w:t>
      </w:r>
      <w:r>
        <w:rPr>
          <w:rFonts w:ascii="Calibri" w:hAnsi="Calibri" w:cs="Calibri"/>
          <w:sz w:val="24"/>
          <w:szCs w:val="24"/>
          <w:lang w:val="it-IT"/>
        </w:rPr>
        <w:t xml:space="preserve"> è il seguente:</w:t>
      </w:r>
    </w:p>
    <w:p w:rsidR="004F44DA" w:rsidRPr="00FD4735" w:rsidRDefault="004F44DA" w:rsidP="00FD4735">
      <w:pPr>
        <w:numPr>
          <w:ilvl w:val="0"/>
          <w:numId w:val="4"/>
        </w:num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  <w:r w:rsidRPr="00D0599F">
        <w:rPr>
          <w:lang w:val="it-IT"/>
        </w:rPr>
        <w:t xml:space="preserve">  </w:t>
      </w:r>
      <w:r>
        <w:t>&lt; 0,0</w:t>
      </w:r>
      <w:r w:rsidRPr="00FD4735">
        <w:t xml:space="preserve">5   </w:t>
      </w:r>
    </w:p>
    <w:p w:rsidR="004F44DA" w:rsidRPr="00FD4735" w:rsidRDefault="004F44DA" w:rsidP="00FD4735">
      <w:pPr>
        <w:numPr>
          <w:ilvl w:val="0"/>
          <w:numId w:val="4"/>
        </w:num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  <w:r w:rsidRPr="00FD4735">
        <w:t xml:space="preserve">   tra 0</w:t>
      </w:r>
      <w:r>
        <w:t>,0</w:t>
      </w:r>
      <w:r w:rsidRPr="00FD4735">
        <w:t xml:space="preserve">5 e 0,2 </w:t>
      </w:r>
    </w:p>
    <w:p w:rsidR="004F44DA" w:rsidRPr="00FD4735" w:rsidRDefault="004F44DA" w:rsidP="00FD4735">
      <w:pPr>
        <w:numPr>
          <w:ilvl w:val="0"/>
          <w:numId w:val="4"/>
        </w:num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  <w:r w:rsidRPr="00FD4735">
        <w:t xml:space="preserve">   </w:t>
      </w:r>
      <w:r>
        <w:t xml:space="preserve">&gt; 0,2   </w:t>
      </w:r>
    </w:p>
    <w:p w:rsidR="004F44DA" w:rsidRDefault="004F44DA" w:rsidP="00FD4735">
      <w:pPr>
        <w:tabs>
          <w:tab w:val="left" w:pos="567"/>
        </w:tabs>
        <w:ind w:right="165"/>
        <w:jc w:val="both"/>
        <w:rPr>
          <w:lang w:val="it-IT"/>
        </w:rPr>
      </w:pPr>
    </w:p>
    <w:p w:rsidR="004F44DA" w:rsidRDefault="004F44DA" w:rsidP="00FD4735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⃝ ha effettuato investimenti nel corso dell’anno 2020</w:t>
      </w:r>
    </w:p>
    <w:p w:rsidR="004F44DA" w:rsidRDefault="004F44DA" w:rsidP="00FD4735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</w:p>
    <w:p w:rsidR="004F44DA" w:rsidRDefault="004F44DA" w:rsidP="00FD4735">
      <w:pPr>
        <w:tabs>
          <w:tab w:val="left" w:pos="567"/>
        </w:tabs>
        <w:ind w:right="165"/>
        <w:jc w:val="both"/>
        <w:rPr>
          <w:rFonts w:ascii="Calibri" w:hAnsi="Calibri" w:cs="Calibri"/>
          <w:color w:val="000000"/>
          <w:lang w:val="it-IT" w:eastAsia="it-IT"/>
        </w:rPr>
      </w:pPr>
      <w:r>
        <w:rPr>
          <w:rFonts w:ascii="Calibri" w:hAnsi="Calibri" w:cs="Calibri"/>
          <w:sz w:val="24"/>
          <w:szCs w:val="24"/>
          <w:lang w:val="it-IT"/>
        </w:rPr>
        <w:t xml:space="preserve">⃝ gli investimenti effettuati nel corso dell’anno 2020 </w:t>
      </w:r>
      <w:r w:rsidRPr="00BF032A">
        <w:rPr>
          <w:rFonts w:ascii="Calibri" w:hAnsi="Calibri" w:cs="Calibri"/>
          <w:color w:val="000000"/>
          <w:lang w:val="it-IT" w:eastAsia="it-IT"/>
        </w:rPr>
        <w:t>hanno impatti di tipo non economico (risparmio energetico, valorizzazione ambientale, incremento dell’occupazione, presenza di personale svantaggiato)</w:t>
      </w:r>
    </w:p>
    <w:p w:rsidR="004F44DA" w:rsidRDefault="004F44DA" w:rsidP="00FD4735">
      <w:pPr>
        <w:tabs>
          <w:tab w:val="left" w:pos="567"/>
        </w:tabs>
        <w:ind w:right="165"/>
        <w:jc w:val="both"/>
        <w:rPr>
          <w:rFonts w:ascii="Calibri" w:hAnsi="Calibri" w:cs="Calibri"/>
          <w:color w:val="000000"/>
          <w:lang w:val="it-IT" w:eastAsia="it-IT"/>
        </w:rPr>
      </w:pPr>
    </w:p>
    <w:p w:rsidR="004F44DA" w:rsidRPr="00BF032A" w:rsidRDefault="004F44DA" w:rsidP="00FD4735">
      <w:pPr>
        <w:widowControl/>
        <w:autoSpaceDE/>
        <w:autoSpaceDN/>
        <w:rPr>
          <w:rFonts w:ascii="Calibri" w:hAnsi="Calibri" w:cs="Calibri"/>
          <w:color w:val="000000"/>
          <w:lang w:val="it-IT" w:eastAsia="it-IT"/>
        </w:rPr>
      </w:pPr>
      <w:r>
        <w:rPr>
          <w:rFonts w:ascii="Calibri" w:hAnsi="Calibri" w:cs="Calibri"/>
          <w:sz w:val="24"/>
          <w:szCs w:val="24"/>
          <w:lang w:val="it-IT"/>
        </w:rPr>
        <w:t xml:space="preserve">⃝ </w:t>
      </w:r>
      <w:r w:rsidRPr="00BF032A">
        <w:rPr>
          <w:rFonts w:ascii="Calibri" w:hAnsi="Calibri" w:cs="Calibri"/>
          <w:color w:val="000000"/>
          <w:lang w:val="it-IT" w:eastAsia="it-IT"/>
        </w:rPr>
        <w:t xml:space="preserve"> ha partecipato all'iniziativa del Ministero per l'Innovazione "Vicini e connessi. Il digitale per l’economia locale"</w:t>
      </w:r>
    </w:p>
    <w:p w:rsidR="004F44DA" w:rsidRDefault="004F44DA" w:rsidP="00DD1808">
      <w:pPr>
        <w:pStyle w:val="BodyText"/>
        <w:jc w:val="center"/>
        <w:rPr>
          <w:b/>
          <w:bCs/>
        </w:rPr>
      </w:pPr>
    </w:p>
    <w:p w:rsidR="004F44DA" w:rsidRPr="00DD1808" w:rsidRDefault="004F44DA" w:rsidP="00DD1808">
      <w:pPr>
        <w:pStyle w:val="BodyText"/>
        <w:jc w:val="center"/>
        <w:rPr>
          <w:b/>
          <w:bCs/>
        </w:rPr>
      </w:pPr>
      <w:r w:rsidRPr="00DD1808">
        <w:rPr>
          <w:b/>
          <w:bCs/>
        </w:rPr>
        <w:t>COMUNICA</w:t>
      </w:r>
    </w:p>
    <w:p w:rsidR="004F44DA" w:rsidRPr="00DD1808" w:rsidRDefault="004F44DA" w:rsidP="00FA6F0F">
      <w:pPr>
        <w:pStyle w:val="Heading1"/>
        <w:spacing w:before="0"/>
        <w:ind w:left="142" w:right="139"/>
        <w:rPr>
          <w:rFonts w:ascii="Calibri" w:hAnsi="Calibri" w:cs="Calibri"/>
          <w:lang w:val="it-IT"/>
        </w:rPr>
      </w:pPr>
    </w:p>
    <w:p w:rsidR="004F44DA" w:rsidRPr="00DD1808" w:rsidRDefault="004F44DA" w:rsidP="00FA6F0F">
      <w:pPr>
        <w:pStyle w:val="BodyText"/>
        <w:ind w:left="142" w:right="162"/>
        <w:jc w:val="both"/>
      </w:pPr>
      <w:r w:rsidRPr="00DD1808">
        <w:rPr>
          <w:rFonts w:ascii="MS Gothic" w:eastAsia="MS Gothic" w:hAnsi="MS Gothic" w:cs="MS Gothic" w:hint="eastAsia"/>
          <w:w w:val="155"/>
        </w:rPr>
        <w:t>✔</w:t>
      </w:r>
      <w:r w:rsidRPr="00DD1808">
        <w:rPr>
          <w:spacing w:val="-92"/>
          <w:w w:val="155"/>
        </w:rPr>
        <w:t xml:space="preserve"> </w:t>
      </w:r>
      <w:r w:rsidRPr="00DD1808">
        <w:t>gli estremi identificativi del conto corrente aziendale per il versamento dell’eventuale contri-buto riconosciuto all’impresa:</w:t>
      </w:r>
    </w:p>
    <w:p w:rsidR="004F44DA" w:rsidRPr="00DD1808" w:rsidRDefault="004F44DA" w:rsidP="00FA6F0F">
      <w:pPr>
        <w:pStyle w:val="BodyText"/>
        <w:tabs>
          <w:tab w:val="left" w:pos="2560"/>
          <w:tab w:val="left" w:pos="7875"/>
        </w:tabs>
        <w:spacing w:line="360" w:lineRule="auto"/>
        <w:ind w:left="142" w:right="2041"/>
        <w:jc w:val="both"/>
      </w:pPr>
      <w:r w:rsidRPr="00DD1808">
        <w:t>codice IBAN:</w:t>
      </w:r>
      <w:r w:rsidRPr="00DD1808">
        <w:tab/>
      </w:r>
      <w:r w:rsidRPr="00DD1808">
        <w:rPr>
          <w:w w:val="99"/>
          <w:u w:val="single"/>
        </w:rPr>
        <w:t xml:space="preserve"> </w:t>
      </w:r>
      <w:r w:rsidRPr="00DD1808">
        <w:rPr>
          <w:u w:val="single"/>
        </w:rPr>
        <w:tab/>
      </w:r>
      <w:r w:rsidRPr="00DD1808">
        <w:t xml:space="preserve"> </w:t>
      </w:r>
      <w:r w:rsidRPr="00DD1808">
        <w:rPr>
          <w:spacing w:val="-6"/>
        </w:rPr>
        <w:t xml:space="preserve">                                </w:t>
      </w:r>
      <w:r w:rsidRPr="00DD1808">
        <w:rPr>
          <w:spacing w:val="32"/>
        </w:rPr>
        <w:t xml:space="preserve"> </w:t>
      </w:r>
      <w:r w:rsidRPr="00DD1808">
        <w:t>INTESTATO A:</w:t>
      </w:r>
      <w:r w:rsidRPr="00DD1808">
        <w:tab/>
      </w:r>
      <w:r w:rsidRPr="00DD1808">
        <w:rPr>
          <w:w w:val="99"/>
          <w:u w:val="single"/>
        </w:rPr>
        <w:t xml:space="preserve"> </w:t>
      </w:r>
      <w:r w:rsidRPr="00DD1808">
        <w:rPr>
          <w:u w:val="single"/>
        </w:rPr>
        <w:tab/>
      </w:r>
      <w:r w:rsidRPr="00DD1808">
        <w:t xml:space="preserve"> BANCA/FILIALE:</w:t>
      </w:r>
      <w:r w:rsidRPr="00DD1808">
        <w:tab/>
      </w:r>
      <w:r w:rsidRPr="00DD1808">
        <w:rPr>
          <w:u w:val="single"/>
        </w:rPr>
        <w:tab/>
      </w:r>
    </w:p>
    <w:p w:rsidR="004F44DA" w:rsidRPr="00DD1808" w:rsidRDefault="004F44DA" w:rsidP="00FA6F0F">
      <w:pPr>
        <w:pStyle w:val="BodyText"/>
        <w:ind w:left="142" w:right="165"/>
        <w:jc w:val="both"/>
      </w:pPr>
      <w:r w:rsidRPr="00DD1808">
        <w:rPr>
          <w:rFonts w:ascii="MS Gothic" w:eastAsia="MS Gothic" w:hAnsi="MS Gothic" w:cs="MS Gothic" w:hint="eastAsia"/>
          <w:w w:val="135"/>
        </w:rPr>
        <w:t>✔</w:t>
      </w:r>
      <w:r w:rsidRPr="00DD1808">
        <w:rPr>
          <w:spacing w:val="-84"/>
          <w:w w:val="135"/>
        </w:rPr>
        <w:t xml:space="preserve"> </w:t>
      </w:r>
      <w:r w:rsidRPr="00DD1808">
        <w:t>di essere a conoscenza che l’eventuale contributo è soggetto all’applicazione della ritenuta fiscale del 4% ai sensi dell’art. 28, 2° comma, del D.P.R. 29/09/1973 n. 600.</w:t>
      </w:r>
    </w:p>
    <w:p w:rsidR="004F44DA" w:rsidRPr="00DD1808" w:rsidRDefault="004F44DA" w:rsidP="00FA6F0F">
      <w:pPr>
        <w:pStyle w:val="Heading1"/>
        <w:spacing w:before="0"/>
        <w:ind w:left="142"/>
        <w:rPr>
          <w:rFonts w:ascii="Calibri" w:hAnsi="Calibri" w:cs="Calibri"/>
          <w:w w:val="95"/>
          <w:lang w:val="it-IT"/>
        </w:rPr>
      </w:pPr>
    </w:p>
    <w:p w:rsidR="004F44DA" w:rsidRPr="00DD1808" w:rsidRDefault="004F44DA" w:rsidP="00FA6F0F">
      <w:pPr>
        <w:pStyle w:val="Heading1"/>
        <w:spacing w:before="0"/>
        <w:ind w:left="142"/>
        <w:rPr>
          <w:rFonts w:ascii="Calibri" w:hAnsi="Calibri" w:cs="Calibri"/>
          <w:w w:val="95"/>
          <w:lang w:val="it-IT"/>
        </w:rPr>
      </w:pPr>
    </w:p>
    <w:p w:rsidR="004F44DA" w:rsidRPr="00DD1808" w:rsidRDefault="004F44DA" w:rsidP="00DD1808">
      <w:pPr>
        <w:pStyle w:val="BodyText"/>
        <w:jc w:val="center"/>
        <w:rPr>
          <w:b/>
          <w:bCs/>
        </w:rPr>
      </w:pPr>
      <w:r w:rsidRPr="00DD1808">
        <w:rPr>
          <w:b/>
          <w:bCs/>
        </w:rPr>
        <w:t>INOLTRE, il sottoscritto espressamente DICHIARA</w:t>
      </w:r>
    </w:p>
    <w:p w:rsidR="004F44DA" w:rsidRPr="00DD1808" w:rsidRDefault="004F44DA" w:rsidP="00FA6F0F">
      <w:pPr>
        <w:pStyle w:val="Heading1"/>
        <w:spacing w:before="0"/>
        <w:ind w:left="142" w:right="-3"/>
        <w:rPr>
          <w:rFonts w:ascii="Calibri" w:hAnsi="Calibri" w:cs="Calibri"/>
          <w:lang w:val="it-IT"/>
        </w:rPr>
      </w:pPr>
    </w:p>
    <w:p w:rsidR="004F44DA" w:rsidRPr="00DD1808" w:rsidRDefault="004F44DA" w:rsidP="00703272">
      <w:pPr>
        <w:pStyle w:val="BodyText"/>
        <w:ind w:left="142"/>
        <w:jc w:val="both"/>
      </w:pPr>
      <w:r w:rsidRPr="00DD1808">
        <w:rPr>
          <w:rFonts w:ascii="MS Gothic" w:eastAsia="MS Gothic" w:hAnsi="MS Gothic" w:cs="MS Gothic" w:hint="eastAsia"/>
          <w:w w:val="155"/>
        </w:rPr>
        <w:t>✔</w:t>
      </w:r>
      <w:r w:rsidRPr="00DD1808">
        <w:rPr>
          <w:spacing w:val="-83"/>
          <w:w w:val="155"/>
        </w:rPr>
        <w:t xml:space="preserve"> </w:t>
      </w:r>
      <w:r w:rsidRPr="00DD1808">
        <w:rPr>
          <w:w w:val="105"/>
        </w:rPr>
        <w:t>di aver preso visione e accettato tutte le clausole contenute nel Bando in oggetto.</w:t>
      </w:r>
    </w:p>
    <w:p w:rsidR="004F44DA" w:rsidRPr="00DD1808" w:rsidRDefault="004F44DA" w:rsidP="00703272">
      <w:pPr>
        <w:pStyle w:val="BodyText"/>
        <w:ind w:left="142" w:right="163"/>
        <w:jc w:val="both"/>
      </w:pPr>
      <w:r w:rsidRPr="00DD1808">
        <w:rPr>
          <w:rFonts w:ascii="MS Gothic" w:eastAsia="MS Gothic" w:hAnsi="MS Gothic" w:cs="MS Gothic" w:hint="eastAsia"/>
          <w:w w:val="155"/>
        </w:rPr>
        <w:t>✔</w:t>
      </w:r>
      <w:r w:rsidRPr="00DD1808">
        <w:rPr>
          <w:spacing w:val="-93"/>
          <w:w w:val="155"/>
        </w:rPr>
        <w:t xml:space="preserve"> </w:t>
      </w:r>
      <w:r w:rsidRPr="00DD1808">
        <w:t>di</w:t>
      </w:r>
      <w:r w:rsidRPr="00DD1808">
        <w:rPr>
          <w:spacing w:val="-34"/>
        </w:rPr>
        <w:t xml:space="preserve"> </w:t>
      </w:r>
      <w:r w:rsidRPr="00DD1808">
        <w:t>aver</w:t>
      </w:r>
      <w:r w:rsidRPr="00DD1808">
        <w:rPr>
          <w:spacing w:val="-36"/>
        </w:rPr>
        <w:t xml:space="preserve"> </w:t>
      </w:r>
      <w:r w:rsidRPr="00DD1808">
        <w:t>preso</w:t>
      </w:r>
      <w:r w:rsidRPr="00DD1808">
        <w:rPr>
          <w:spacing w:val="-35"/>
        </w:rPr>
        <w:t xml:space="preserve"> </w:t>
      </w:r>
      <w:r w:rsidRPr="00DD1808">
        <w:t>visione,</w:t>
      </w:r>
      <w:r w:rsidRPr="00DD1808">
        <w:rPr>
          <w:spacing w:val="-35"/>
        </w:rPr>
        <w:t xml:space="preserve"> </w:t>
      </w:r>
      <w:r w:rsidRPr="00DD1808">
        <w:rPr>
          <w:spacing w:val="-3"/>
        </w:rPr>
        <w:t>all’art.</w:t>
      </w:r>
      <w:r w:rsidRPr="00DD1808">
        <w:rPr>
          <w:spacing w:val="-36"/>
        </w:rPr>
        <w:t xml:space="preserve"> </w:t>
      </w:r>
      <w:r w:rsidRPr="00DD1808">
        <w:t>10</w:t>
      </w:r>
      <w:r w:rsidRPr="00DD1808">
        <w:rPr>
          <w:spacing w:val="-35"/>
        </w:rPr>
        <w:t xml:space="preserve"> </w:t>
      </w:r>
      <w:r w:rsidRPr="00DD1808">
        <w:t>del</w:t>
      </w:r>
      <w:r w:rsidRPr="00DD1808">
        <w:rPr>
          <w:spacing w:val="-36"/>
        </w:rPr>
        <w:t xml:space="preserve"> </w:t>
      </w:r>
      <w:r w:rsidRPr="00DD1808">
        <w:t>Bando,</w:t>
      </w:r>
      <w:r w:rsidRPr="00DD1808">
        <w:rPr>
          <w:spacing w:val="-35"/>
        </w:rPr>
        <w:t xml:space="preserve"> </w:t>
      </w:r>
      <w:r w:rsidRPr="00DD1808">
        <w:t>dell’informativa</w:t>
      </w:r>
      <w:r w:rsidRPr="00DD1808">
        <w:rPr>
          <w:spacing w:val="-35"/>
        </w:rPr>
        <w:t xml:space="preserve"> </w:t>
      </w:r>
      <w:r w:rsidRPr="00DD1808">
        <w:t>ai</w:t>
      </w:r>
      <w:r w:rsidRPr="00DD1808">
        <w:rPr>
          <w:spacing w:val="-36"/>
        </w:rPr>
        <w:t xml:space="preserve"> </w:t>
      </w:r>
      <w:r w:rsidRPr="00DD1808">
        <w:t>sensi</w:t>
      </w:r>
      <w:r w:rsidRPr="00DD1808">
        <w:rPr>
          <w:spacing w:val="-36"/>
        </w:rPr>
        <w:t xml:space="preserve"> </w:t>
      </w:r>
      <w:r w:rsidRPr="00DD1808">
        <w:t>del</w:t>
      </w:r>
      <w:r w:rsidRPr="00DD1808">
        <w:rPr>
          <w:spacing w:val="-36"/>
        </w:rPr>
        <w:t xml:space="preserve"> </w:t>
      </w:r>
      <w:r w:rsidRPr="00DD1808">
        <w:t>Reg.</w:t>
      </w:r>
      <w:r w:rsidRPr="00DD1808">
        <w:rPr>
          <w:spacing w:val="-35"/>
        </w:rPr>
        <w:t xml:space="preserve"> </w:t>
      </w:r>
      <w:r w:rsidRPr="00DD1808">
        <w:t>UE</w:t>
      </w:r>
      <w:r w:rsidRPr="00DD1808">
        <w:rPr>
          <w:spacing w:val="-35"/>
        </w:rPr>
        <w:t xml:space="preserve"> </w:t>
      </w:r>
      <w:r w:rsidRPr="00DD1808">
        <w:t>2016/679</w:t>
      </w:r>
      <w:r w:rsidRPr="00DD1808">
        <w:rPr>
          <w:spacing w:val="-35"/>
        </w:rPr>
        <w:t xml:space="preserve"> </w:t>
      </w:r>
      <w:r w:rsidRPr="00703272">
        <w:t xml:space="preserve">ed </w:t>
      </w:r>
      <w:r w:rsidRPr="00DD1808">
        <w:t>autorizzare</w:t>
      </w:r>
      <w:r w:rsidRPr="00DD1808">
        <w:rPr>
          <w:spacing w:val="-19"/>
        </w:rPr>
        <w:t xml:space="preserve"> </w:t>
      </w:r>
      <w:r w:rsidRPr="00DD1808">
        <w:t>il</w:t>
      </w:r>
      <w:r w:rsidRPr="00DD1808">
        <w:rPr>
          <w:spacing w:val="-21"/>
        </w:rPr>
        <w:t xml:space="preserve"> </w:t>
      </w:r>
      <w:r w:rsidRPr="00DD1808">
        <w:rPr>
          <w:spacing w:val="-4"/>
        </w:rPr>
        <w:t>Trattamento</w:t>
      </w:r>
      <w:r w:rsidRPr="00DD1808">
        <w:rPr>
          <w:spacing w:val="-19"/>
        </w:rPr>
        <w:t xml:space="preserve"> </w:t>
      </w:r>
      <w:r w:rsidRPr="00DD1808">
        <w:t>dei</w:t>
      </w:r>
      <w:r w:rsidRPr="00DD1808">
        <w:rPr>
          <w:spacing w:val="-21"/>
        </w:rPr>
        <w:t xml:space="preserve"> </w:t>
      </w:r>
      <w:r w:rsidRPr="00DD1808">
        <w:t>Dati</w:t>
      </w:r>
      <w:r w:rsidRPr="00DD1808">
        <w:rPr>
          <w:spacing w:val="-21"/>
        </w:rPr>
        <w:t xml:space="preserve"> </w:t>
      </w:r>
      <w:r w:rsidRPr="00DD1808">
        <w:t>qui</w:t>
      </w:r>
      <w:r w:rsidRPr="00DD1808">
        <w:rPr>
          <w:spacing w:val="-21"/>
        </w:rPr>
        <w:t xml:space="preserve"> </w:t>
      </w:r>
      <w:r w:rsidRPr="00DD1808">
        <w:t>rilasciati</w:t>
      </w:r>
      <w:r w:rsidRPr="00DD1808">
        <w:rPr>
          <w:spacing w:val="-21"/>
        </w:rPr>
        <w:t xml:space="preserve"> </w:t>
      </w:r>
      <w:r w:rsidRPr="00DD1808">
        <w:t>per</w:t>
      </w:r>
      <w:r w:rsidRPr="00DD1808">
        <w:rPr>
          <w:spacing w:val="-18"/>
        </w:rPr>
        <w:t xml:space="preserve"> </w:t>
      </w:r>
      <w:r w:rsidRPr="00DD1808">
        <w:t>il</w:t>
      </w:r>
      <w:r w:rsidRPr="00DD1808">
        <w:rPr>
          <w:spacing w:val="-19"/>
        </w:rPr>
        <w:t xml:space="preserve"> </w:t>
      </w:r>
      <w:r w:rsidRPr="00DD1808">
        <w:t>procedimento.</w:t>
      </w:r>
    </w:p>
    <w:p w:rsidR="004F44DA" w:rsidRPr="00703272" w:rsidRDefault="004F44DA" w:rsidP="00703272">
      <w:pPr>
        <w:pStyle w:val="BodyText"/>
        <w:ind w:left="142"/>
        <w:jc w:val="both"/>
        <w:rPr>
          <w:w w:val="105"/>
        </w:rPr>
      </w:pPr>
      <w:r w:rsidRPr="00DD1808">
        <w:rPr>
          <w:rFonts w:ascii="MS Gothic" w:eastAsia="MS Gothic" w:hAnsi="MS Gothic" w:cs="MS Gothic" w:hint="eastAsia"/>
          <w:w w:val="155"/>
        </w:rPr>
        <w:t>✔</w:t>
      </w:r>
      <w:r w:rsidRPr="00DD1808">
        <w:rPr>
          <w:spacing w:val="-92"/>
          <w:w w:val="155"/>
        </w:rPr>
        <w:t xml:space="preserve"> </w:t>
      </w:r>
      <w:r w:rsidRPr="00703272">
        <w:rPr>
          <w:w w:val="105"/>
        </w:rPr>
        <w:t xml:space="preserve">di impegnarsi a fornire tempestivamente al Comune di </w:t>
      </w:r>
      <w:r>
        <w:rPr>
          <w:w w:val="105"/>
        </w:rPr>
        <w:t>Arta Terme</w:t>
      </w:r>
      <w:r w:rsidRPr="00703272">
        <w:rPr>
          <w:w w:val="105"/>
        </w:rPr>
        <w:t xml:space="preserve"> qualunque eventuale altro documento richiesto e necessario per completare la procedura di assegnazione del contributo per il tramite dei contatti prima dichiarati.</w:t>
      </w:r>
    </w:p>
    <w:p w:rsidR="004F44DA" w:rsidRPr="00703272" w:rsidRDefault="004F44DA" w:rsidP="00703272">
      <w:pPr>
        <w:pStyle w:val="BodyText"/>
        <w:ind w:left="142"/>
        <w:jc w:val="both"/>
        <w:rPr>
          <w:w w:val="105"/>
        </w:rPr>
      </w:pPr>
    </w:p>
    <w:p w:rsidR="004F44DA" w:rsidRPr="00703272" w:rsidRDefault="004F44DA" w:rsidP="00703272">
      <w:pPr>
        <w:pStyle w:val="BodyText"/>
        <w:ind w:left="142"/>
        <w:jc w:val="both"/>
        <w:rPr>
          <w:w w:val="105"/>
        </w:rPr>
      </w:pP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 w:rsidRPr="00DD1808">
        <w:t>Timbro e firma del richiedente</w:t>
      </w:r>
    </w:p>
    <w:p w:rsidR="004F44DA" w:rsidRPr="00DD1808" w:rsidRDefault="004F44DA" w:rsidP="00163556">
      <w:pPr>
        <w:pStyle w:val="BodyText"/>
        <w:ind w:left="142"/>
      </w:pPr>
      <w:r w:rsidRPr="00DD1808">
        <w:t xml:space="preserve">Luogo e data: </w:t>
      </w:r>
      <w:r>
        <w:t>_____________           _________________________________________________</w:t>
      </w:r>
    </w:p>
    <w:p w:rsidR="004F44DA" w:rsidRPr="00DD1808" w:rsidRDefault="004F44DA" w:rsidP="00C4281E">
      <w:pPr>
        <w:pStyle w:val="BodyText"/>
      </w:pPr>
    </w:p>
    <w:p w:rsidR="004F44DA" w:rsidRPr="009F6299" w:rsidRDefault="004F44DA" w:rsidP="009F6299">
      <w:pPr>
        <w:pStyle w:val="BodyText"/>
        <w:ind w:left="142"/>
        <w:jc w:val="both"/>
      </w:pPr>
      <w:r w:rsidRPr="009F6299">
        <w:t>ALLEGATI</w:t>
      </w:r>
    </w:p>
    <w:p w:rsidR="004F44DA" w:rsidRPr="009F6299" w:rsidRDefault="004F44DA" w:rsidP="009F6299">
      <w:pPr>
        <w:pStyle w:val="BodyText"/>
        <w:ind w:left="142"/>
        <w:jc w:val="both"/>
      </w:pPr>
      <w:r w:rsidRPr="009F6299">
        <w:t>- Qualora la domanda non sia sottoscritta con firma digitale, fotocopia di un documento d’identità in corso di validità e del codice fiscale del legale rappresentante sottoscrittore.</w:t>
      </w:r>
    </w:p>
    <w:p w:rsidR="004F44DA" w:rsidRPr="009F6299" w:rsidRDefault="004F44DA" w:rsidP="009F6299">
      <w:pPr>
        <w:widowControl/>
        <w:adjustRightInd w:val="0"/>
        <w:ind w:left="110"/>
        <w:jc w:val="both"/>
        <w:rPr>
          <w:sz w:val="20"/>
          <w:szCs w:val="20"/>
          <w:lang w:val="it-IT" w:eastAsia="it-IT"/>
        </w:rPr>
      </w:pPr>
      <w:r w:rsidRPr="009F6299">
        <w:rPr>
          <w:lang w:val="it-IT"/>
        </w:rPr>
        <w:t xml:space="preserve">- </w:t>
      </w:r>
      <w:r w:rsidRPr="009F6299">
        <w:rPr>
          <w:sz w:val="20"/>
          <w:szCs w:val="20"/>
          <w:lang w:val="it-IT" w:eastAsia="it-IT"/>
        </w:rPr>
        <w:t>Elenco dettagliato delle spese sostenute di cui all’art. 5 per le quali si richiede il finanziamento;</w:t>
      </w:r>
    </w:p>
    <w:p w:rsidR="004F44DA" w:rsidRPr="009F6299" w:rsidRDefault="004F44DA" w:rsidP="009F6299">
      <w:pPr>
        <w:widowControl/>
        <w:adjustRightInd w:val="0"/>
        <w:ind w:left="110"/>
        <w:jc w:val="both"/>
        <w:rPr>
          <w:rFonts w:ascii="Calibri" w:hAnsi="Calibri" w:cs="Calibri"/>
          <w:sz w:val="24"/>
          <w:szCs w:val="24"/>
          <w:lang w:val="it-IT"/>
        </w:rPr>
      </w:pPr>
      <w:r w:rsidRPr="009F6299">
        <w:rPr>
          <w:lang w:val="it-IT"/>
        </w:rPr>
        <w:t xml:space="preserve">- </w:t>
      </w:r>
      <w:r w:rsidRPr="009F6299">
        <w:rPr>
          <w:rFonts w:ascii="Calibri" w:hAnsi="Calibri" w:cs="Calibri"/>
          <w:sz w:val="24"/>
          <w:szCs w:val="24"/>
          <w:lang w:val="it-IT"/>
        </w:rPr>
        <w:t>Documentazione comprovante la spesa effettivamente sostenuta.</w:t>
      </w:r>
    </w:p>
    <w:p w:rsidR="004F44DA" w:rsidRPr="0034313D" w:rsidRDefault="004F44DA" w:rsidP="009F6299">
      <w:pPr>
        <w:pStyle w:val="BodyText"/>
        <w:ind w:left="142"/>
        <w:jc w:val="both"/>
      </w:pPr>
      <w:r w:rsidRPr="009F6299">
        <w:t>- Relazione contenente la descrizione degli interventi per i quali si richiede il finanziamento secondo quanto previsto dall’articolo 5 del presente bando, eventualmente corredata da tempi di realizzazione, qualità e benefici dell’intervento per l’attività economica, per il comune e per la comunità ove insediata.</w:t>
      </w:r>
      <w:r w:rsidRPr="0034313D">
        <w:t xml:space="preserve"> </w:t>
      </w:r>
    </w:p>
    <w:sectPr w:rsidR="004F44DA" w:rsidRPr="0034313D" w:rsidSect="00C4281E">
      <w:footerReference w:type="default" r:id="rId7"/>
      <w:pgSz w:w="11900" w:h="16840"/>
      <w:pgMar w:top="719" w:right="960" w:bottom="1628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44DA" w:rsidRDefault="004F44DA" w:rsidP="00FA6F0F">
      <w:r>
        <w:separator/>
      </w:r>
    </w:p>
  </w:endnote>
  <w:endnote w:type="continuationSeparator" w:id="0">
    <w:p w:rsidR="004F44DA" w:rsidRDefault="004F44DA" w:rsidP="00FA6F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4DA" w:rsidRDefault="004F44DA" w:rsidP="00345B6E">
    <w:pPr>
      <w:pStyle w:val="Footer"/>
      <w:framePr w:wrap="none" w:vAnchor="text" w:hAnchor="margin" w:xAlign="right" w:y="1"/>
      <w:rPr>
        <w:rStyle w:val="PageNumber"/>
        <w:rFonts w:cs="Arial"/>
      </w:rPr>
    </w:pP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 PAGE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  <w:noProof/>
      </w:rPr>
      <w:t>3</w:t>
    </w:r>
    <w:r>
      <w:rPr>
        <w:rStyle w:val="PageNumber"/>
        <w:rFonts w:cs="Arial"/>
      </w:rPr>
      <w:fldChar w:fldCharType="end"/>
    </w:r>
  </w:p>
  <w:p w:rsidR="004F44DA" w:rsidRDefault="004F44DA" w:rsidP="00FA6F0F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44DA" w:rsidRDefault="004F44DA" w:rsidP="00FA6F0F">
      <w:r>
        <w:separator/>
      </w:r>
    </w:p>
  </w:footnote>
  <w:footnote w:type="continuationSeparator" w:id="0">
    <w:p w:rsidR="004F44DA" w:rsidRDefault="004F44DA" w:rsidP="00FA6F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F5B39"/>
    <w:multiLevelType w:val="hybridMultilevel"/>
    <w:tmpl w:val="EB244C5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BEE5983"/>
    <w:multiLevelType w:val="hybridMultilevel"/>
    <w:tmpl w:val="C8E6C18E"/>
    <w:lvl w:ilvl="0" w:tplc="DE0AB1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362140"/>
    <w:multiLevelType w:val="hybridMultilevel"/>
    <w:tmpl w:val="C630A7DA"/>
    <w:lvl w:ilvl="0" w:tplc="CC36B326">
      <w:start w:val="1"/>
      <w:numFmt w:val="decimal"/>
      <w:lvlText w:val="%1."/>
      <w:lvlJc w:val="left"/>
      <w:pPr>
        <w:ind w:left="454" w:hanging="454"/>
      </w:pPr>
      <w:rPr>
        <w:rFonts w:ascii="Arial" w:eastAsia="Times New Roman" w:hAnsi="Arial" w:hint="default"/>
        <w:w w:val="90"/>
        <w:sz w:val="24"/>
        <w:szCs w:val="24"/>
      </w:rPr>
    </w:lvl>
    <w:lvl w:ilvl="1" w:tplc="3A2E4306">
      <w:numFmt w:val="bullet"/>
      <w:lvlText w:val=""/>
      <w:lvlJc w:val="left"/>
      <w:pPr>
        <w:ind w:left="1180" w:hanging="360"/>
      </w:pPr>
      <w:rPr>
        <w:rFonts w:ascii="Wingdings" w:eastAsia="Times New Roman" w:hAnsi="Wingdings" w:hint="default"/>
        <w:w w:val="99"/>
        <w:sz w:val="24"/>
        <w:szCs w:val="24"/>
      </w:rPr>
    </w:lvl>
    <w:lvl w:ilvl="2" w:tplc="AE9ACE92">
      <w:numFmt w:val="bullet"/>
      <w:lvlText w:val="•"/>
      <w:lvlJc w:val="left"/>
      <w:pPr>
        <w:ind w:left="2151" w:hanging="360"/>
      </w:pPr>
      <w:rPr>
        <w:rFonts w:hint="default"/>
      </w:rPr>
    </w:lvl>
    <w:lvl w:ilvl="3" w:tplc="728AA526">
      <w:numFmt w:val="bullet"/>
      <w:lvlText w:val="•"/>
      <w:lvlJc w:val="left"/>
      <w:pPr>
        <w:ind w:left="3122" w:hanging="360"/>
      </w:pPr>
      <w:rPr>
        <w:rFonts w:hint="default"/>
      </w:rPr>
    </w:lvl>
    <w:lvl w:ilvl="4" w:tplc="4546FC4E">
      <w:numFmt w:val="bullet"/>
      <w:lvlText w:val="•"/>
      <w:lvlJc w:val="left"/>
      <w:pPr>
        <w:ind w:left="4093" w:hanging="360"/>
      </w:pPr>
      <w:rPr>
        <w:rFonts w:hint="default"/>
      </w:rPr>
    </w:lvl>
    <w:lvl w:ilvl="5" w:tplc="0832B824">
      <w:numFmt w:val="bullet"/>
      <w:lvlText w:val="•"/>
      <w:lvlJc w:val="left"/>
      <w:pPr>
        <w:ind w:left="5064" w:hanging="360"/>
      </w:pPr>
      <w:rPr>
        <w:rFonts w:hint="default"/>
      </w:rPr>
    </w:lvl>
    <w:lvl w:ilvl="6" w:tplc="C0700D50">
      <w:numFmt w:val="bullet"/>
      <w:lvlText w:val="•"/>
      <w:lvlJc w:val="left"/>
      <w:pPr>
        <w:ind w:left="6035" w:hanging="360"/>
      </w:pPr>
      <w:rPr>
        <w:rFonts w:hint="default"/>
      </w:rPr>
    </w:lvl>
    <w:lvl w:ilvl="7" w:tplc="1A7A3106">
      <w:numFmt w:val="bullet"/>
      <w:lvlText w:val="•"/>
      <w:lvlJc w:val="left"/>
      <w:pPr>
        <w:ind w:left="7006" w:hanging="360"/>
      </w:pPr>
      <w:rPr>
        <w:rFonts w:hint="default"/>
      </w:rPr>
    </w:lvl>
    <w:lvl w:ilvl="8" w:tplc="02EED670">
      <w:numFmt w:val="bullet"/>
      <w:lvlText w:val="•"/>
      <w:lvlJc w:val="left"/>
      <w:pPr>
        <w:ind w:left="7977" w:hanging="360"/>
      </w:pPr>
      <w:rPr>
        <w:rFonts w:hint="default"/>
      </w:rPr>
    </w:lvl>
  </w:abstractNum>
  <w:abstractNum w:abstractNumId="3">
    <w:nsid w:val="1F3203FF"/>
    <w:multiLevelType w:val="hybridMultilevel"/>
    <w:tmpl w:val="DA7A10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902683"/>
    <w:multiLevelType w:val="hybridMultilevel"/>
    <w:tmpl w:val="7E864C36"/>
    <w:lvl w:ilvl="0" w:tplc="B2A6F714">
      <w:start w:val="1"/>
      <w:numFmt w:val="lowerLetter"/>
      <w:lvlText w:val="%1)"/>
      <w:lvlJc w:val="left"/>
      <w:pPr>
        <w:ind w:left="179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2" w:hanging="360"/>
      </w:pPr>
    </w:lvl>
    <w:lvl w:ilvl="2" w:tplc="0410001B">
      <w:start w:val="1"/>
      <w:numFmt w:val="lowerRoman"/>
      <w:lvlText w:val="%3."/>
      <w:lvlJc w:val="right"/>
      <w:pPr>
        <w:ind w:left="3232" w:hanging="180"/>
      </w:pPr>
    </w:lvl>
    <w:lvl w:ilvl="3" w:tplc="0410000F">
      <w:start w:val="1"/>
      <w:numFmt w:val="decimal"/>
      <w:lvlText w:val="%4."/>
      <w:lvlJc w:val="left"/>
      <w:pPr>
        <w:ind w:left="3952" w:hanging="360"/>
      </w:pPr>
    </w:lvl>
    <w:lvl w:ilvl="4" w:tplc="04100019">
      <w:start w:val="1"/>
      <w:numFmt w:val="lowerLetter"/>
      <w:lvlText w:val="%5."/>
      <w:lvlJc w:val="left"/>
      <w:pPr>
        <w:ind w:left="4672" w:hanging="360"/>
      </w:pPr>
    </w:lvl>
    <w:lvl w:ilvl="5" w:tplc="0410001B">
      <w:start w:val="1"/>
      <w:numFmt w:val="lowerRoman"/>
      <w:lvlText w:val="%6."/>
      <w:lvlJc w:val="right"/>
      <w:pPr>
        <w:ind w:left="5392" w:hanging="180"/>
      </w:pPr>
    </w:lvl>
    <w:lvl w:ilvl="6" w:tplc="0410000F">
      <w:start w:val="1"/>
      <w:numFmt w:val="decimal"/>
      <w:lvlText w:val="%7."/>
      <w:lvlJc w:val="left"/>
      <w:pPr>
        <w:ind w:left="6112" w:hanging="360"/>
      </w:pPr>
    </w:lvl>
    <w:lvl w:ilvl="7" w:tplc="04100019">
      <w:start w:val="1"/>
      <w:numFmt w:val="lowerLetter"/>
      <w:lvlText w:val="%8."/>
      <w:lvlJc w:val="left"/>
      <w:pPr>
        <w:ind w:left="6832" w:hanging="360"/>
      </w:pPr>
    </w:lvl>
    <w:lvl w:ilvl="8" w:tplc="0410001B">
      <w:start w:val="1"/>
      <w:numFmt w:val="lowerRoman"/>
      <w:lvlText w:val="%9."/>
      <w:lvlJc w:val="right"/>
      <w:pPr>
        <w:ind w:left="7552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2002"/>
    <w:rsid w:val="00023314"/>
    <w:rsid w:val="0006395A"/>
    <w:rsid w:val="00074C8F"/>
    <w:rsid w:val="0009494C"/>
    <w:rsid w:val="000A2274"/>
    <w:rsid w:val="000F650A"/>
    <w:rsid w:val="00106DD6"/>
    <w:rsid w:val="00133AD6"/>
    <w:rsid w:val="00140804"/>
    <w:rsid w:val="00163556"/>
    <w:rsid w:val="00165E2C"/>
    <w:rsid w:val="001C09B8"/>
    <w:rsid w:val="002B649C"/>
    <w:rsid w:val="002E08B9"/>
    <w:rsid w:val="002E4444"/>
    <w:rsid w:val="0034313D"/>
    <w:rsid w:val="00345B6E"/>
    <w:rsid w:val="00350A3F"/>
    <w:rsid w:val="0036586C"/>
    <w:rsid w:val="00396FD1"/>
    <w:rsid w:val="003D26BF"/>
    <w:rsid w:val="003F7BC8"/>
    <w:rsid w:val="004271C7"/>
    <w:rsid w:val="00437E68"/>
    <w:rsid w:val="004F44DA"/>
    <w:rsid w:val="0062247C"/>
    <w:rsid w:val="006559D3"/>
    <w:rsid w:val="00663747"/>
    <w:rsid w:val="006F1DD4"/>
    <w:rsid w:val="006F1ED3"/>
    <w:rsid w:val="006F6926"/>
    <w:rsid w:val="00703272"/>
    <w:rsid w:val="0070728E"/>
    <w:rsid w:val="00724D3B"/>
    <w:rsid w:val="00743CB6"/>
    <w:rsid w:val="00747E65"/>
    <w:rsid w:val="00771977"/>
    <w:rsid w:val="0079244D"/>
    <w:rsid w:val="008144EE"/>
    <w:rsid w:val="008D27A3"/>
    <w:rsid w:val="009003B1"/>
    <w:rsid w:val="009D1C57"/>
    <w:rsid w:val="009F4006"/>
    <w:rsid w:val="009F6299"/>
    <w:rsid w:val="00A27AD7"/>
    <w:rsid w:val="00A36ABF"/>
    <w:rsid w:val="00AE2E4F"/>
    <w:rsid w:val="00B31A2F"/>
    <w:rsid w:val="00B842B5"/>
    <w:rsid w:val="00BD7C50"/>
    <w:rsid w:val="00BE3D7E"/>
    <w:rsid w:val="00BF032A"/>
    <w:rsid w:val="00C4281E"/>
    <w:rsid w:val="00C861DE"/>
    <w:rsid w:val="00C90B4F"/>
    <w:rsid w:val="00CA3577"/>
    <w:rsid w:val="00D0599F"/>
    <w:rsid w:val="00DA24E0"/>
    <w:rsid w:val="00DD1808"/>
    <w:rsid w:val="00DF7C40"/>
    <w:rsid w:val="00EA0772"/>
    <w:rsid w:val="00EC2A2C"/>
    <w:rsid w:val="00F22002"/>
    <w:rsid w:val="00F55063"/>
    <w:rsid w:val="00F8099C"/>
    <w:rsid w:val="00FA6F0F"/>
    <w:rsid w:val="00FD4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94C"/>
    <w:pPr>
      <w:widowControl w:val="0"/>
      <w:autoSpaceDE w:val="0"/>
      <w:autoSpaceDN w:val="0"/>
    </w:pPr>
    <w:rPr>
      <w:rFonts w:ascii="Arial" w:hAnsi="Arial" w:cs="Arial"/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09494C"/>
    <w:pPr>
      <w:spacing w:before="114"/>
      <w:ind w:left="2177" w:right="2229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861DE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table" w:customStyle="1" w:styleId="TableNormal1">
    <w:name w:val="Table Normal1"/>
    <w:uiPriority w:val="99"/>
    <w:semiHidden/>
    <w:rsid w:val="0009494C"/>
    <w:pPr>
      <w:widowControl w:val="0"/>
      <w:autoSpaceDE w:val="0"/>
      <w:autoSpaceDN w:val="0"/>
    </w:pPr>
    <w:rPr>
      <w:rFonts w:cs="Calibr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DD1808"/>
    <w:rPr>
      <w:rFonts w:ascii="Calibri" w:hAnsi="Calibri" w:cs="Calibri"/>
      <w:sz w:val="24"/>
      <w:szCs w:val="24"/>
      <w:lang w:val="it-I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861DE"/>
    <w:rPr>
      <w:rFonts w:ascii="Arial" w:hAnsi="Arial" w:cs="Arial"/>
      <w:lang w:val="en-US" w:eastAsia="en-US"/>
    </w:rPr>
  </w:style>
  <w:style w:type="paragraph" w:styleId="ListParagraph">
    <w:name w:val="List Paragraph"/>
    <w:basedOn w:val="Normal"/>
    <w:uiPriority w:val="99"/>
    <w:qFormat/>
    <w:rsid w:val="0009494C"/>
    <w:pPr>
      <w:spacing w:before="114"/>
      <w:ind w:left="566" w:hanging="454"/>
      <w:jc w:val="both"/>
    </w:pPr>
  </w:style>
  <w:style w:type="paragraph" w:customStyle="1" w:styleId="TableParagraph">
    <w:name w:val="Table Paragraph"/>
    <w:basedOn w:val="Normal"/>
    <w:uiPriority w:val="99"/>
    <w:rsid w:val="0009494C"/>
  </w:style>
  <w:style w:type="paragraph" w:styleId="Footer">
    <w:name w:val="footer"/>
    <w:basedOn w:val="Normal"/>
    <w:link w:val="FooterChar"/>
    <w:uiPriority w:val="99"/>
    <w:rsid w:val="00FA6F0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6F0F"/>
    <w:rPr>
      <w:rFonts w:ascii="Arial" w:hAnsi="Arial" w:cs="Arial"/>
    </w:rPr>
  </w:style>
  <w:style w:type="character" w:styleId="PageNumber">
    <w:name w:val="page number"/>
    <w:basedOn w:val="DefaultParagraphFont"/>
    <w:uiPriority w:val="99"/>
    <w:semiHidden/>
    <w:rsid w:val="00FA6F0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3</Pages>
  <Words>1001</Words>
  <Characters>5708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allegato A.rtf</dc:title>
  <dc:subject/>
  <dc:creator>filipmir</dc:creator>
  <cp:keywords>()</cp:keywords>
  <dc:description/>
  <cp:lastModifiedBy>Vanda.Zanier</cp:lastModifiedBy>
  <cp:revision>12</cp:revision>
  <cp:lastPrinted>2021-03-02T15:33:00Z</cp:lastPrinted>
  <dcterms:created xsi:type="dcterms:W3CDTF">2021-02-18T07:03:00Z</dcterms:created>
  <dcterms:modified xsi:type="dcterms:W3CDTF">2021-03-04T12:56:00Z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PDFCreator Version 1.7.3</vt:lpwstr>
  </property>
</Properties>
</file>